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51E3A" w14:textId="77777777" w:rsidR="00832A6F" w:rsidRDefault="00000000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w:pict w14:anchorId="2BC51E8B">
          <v:rect id="_x0000_s2051" style="position:absolute;margin-left:-18pt;margin-top:-59.35pt;width:549pt;height:774pt;z-index:251657728" filled="f"/>
        </w:pict>
      </w:r>
    </w:p>
    <w:p w14:paraId="2BC51E3B" w14:textId="77777777" w:rsidR="00832A6F" w:rsidRDefault="00832A6F">
      <w:pPr>
        <w:pStyle w:val="3"/>
      </w:pPr>
      <w:r>
        <w:t>ΥΠΕΥΘΥΝΗ ΔΗΛΩΣΗ</w:t>
      </w:r>
    </w:p>
    <w:p w14:paraId="2BC51E3C" w14:textId="77777777" w:rsidR="00832A6F" w:rsidRDefault="00832A6F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2BC51E3D" w14:textId="77777777" w:rsidR="00832A6F" w:rsidRDefault="00832A6F">
      <w:pPr>
        <w:pStyle w:val="a3"/>
        <w:tabs>
          <w:tab w:val="clear" w:pos="4153"/>
          <w:tab w:val="clear" w:pos="8306"/>
        </w:tabs>
      </w:pPr>
    </w:p>
    <w:p w14:paraId="2BC51E3E" w14:textId="77777777" w:rsidR="00832A6F" w:rsidRDefault="00832A6F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2BC51E3F" w14:textId="77777777" w:rsidR="00832A6F" w:rsidRDefault="00832A6F">
      <w:pPr>
        <w:pStyle w:val="a5"/>
        <w:jc w:val="left"/>
        <w:rPr>
          <w:bCs/>
          <w:sz w:val="22"/>
        </w:rPr>
      </w:pPr>
    </w:p>
    <w:p w14:paraId="2BC51E40" w14:textId="77777777" w:rsidR="00832A6F" w:rsidRDefault="00832A6F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832A6F" w14:paraId="2BC51E43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2BC51E41" w14:textId="77777777" w:rsidR="00832A6F" w:rsidRDefault="00832A6F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2BC51E42" w14:textId="77777777" w:rsidR="00832A6F" w:rsidRPr="00C917BD" w:rsidRDefault="00C917BD" w:rsidP="00000492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Γραφείο Πρακτικής Άσκησης </w:t>
            </w:r>
            <w:r w:rsidR="00743174" w:rsidRPr="00743174">
              <w:rPr>
                <w:rFonts w:ascii="Arial" w:hAnsi="Arial" w:cs="Arial"/>
                <w:sz w:val="16"/>
              </w:rPr>
              <w:t xml:space="preserve"> </w:t>
            </w:r>
            <w:r w:rsidR="00743174">
              <w:rPr>
                <w:rFonts w:ascii="Arial" w:hAnsi="Arial" w:cs="Arial"/>
                <w:sz w:val="16"/>
              </w:rPr>
              <w:t xml:space="preserve"> Γεωπονικού  </w:t>
            </w:r>
            <w:r>
              <w:rPr>
                <w:rFonts w:ascii="Arial" w:hAnsi="Arial" w:cs="Arial"/>
                <w:sz w:val="16"/>
              </w:rPr>
              <w:t xml:space="preserve">Πανεπιστημίου </w:t>
            </w:r>
            <w:r w:rsidR="00743174">
              <w:rPr>
                <w:rFonts w:ascii="Arial" w:hAnsi="Arial" w:cs="Arial"/>
                <w:sz w:val="16"/>
              </w:rPr>
              <w:t>Αθηνών</w:t>
            </w:r>
          </w:p>
        </w:tc>
      </w:tr>
      <w:tr w:rsidR="00832A6F" w14:paraId="2BC51E48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2BC51E44" w14:textId="77777777"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2BC51E45" w14:textId="77777777"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2BC51E46" w14:textId="77777777"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2BC51E47" w14:textId="77777777"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832A6F" w14:paraId="2BC51E4B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2BC51E49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2BC51E4A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 w14:paraId="2BC51E4E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2BC51E4C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2BC51E4D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 w14:paraId="2BC51E51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2BC51E4F" w14:textId="77777777"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2BC51E50" w14:textId="77777777"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832A6F" w14:paraId="2BC51E54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1E52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1E53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 w14:paraId="2BC51E59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2BC51E55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2BC51E56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2BC51E57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14:paraId="2BC51E58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 w14:paraId="2BC51E62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2BC51E5A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2BC51E5B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2BC51E5C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2BC51E5D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2BC51E5E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14:paraId="2BC51E5F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2BC51E60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2BC51E61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 w14:paraId="2BC51E68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2BC51E63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2BC51E64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2BC51E65" w14:textId="77777777"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14:paraId="2BC51E66" w14:textId="77777777"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2BC51E67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2BC51E69" w14:textId="77777777" w:rsidR="00832A6F" w:rsidRDefault="00832A6F">
      <w:pPr>
        <w:rPr>
          <w:sz w:val="16"/>
        </w:rPr>
      </w:pPr>
    </w:p>
    <w:tbl>
      <w:tblPr>
        <w:tblW w:w="10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80"/>
      </w:tblGrid>
      <w:tr w:rsidR="00832A6F" w14:paraId="2BC51E6B" w14:textId="77777777" w:rsidTr="007E501F">
        <w:trPr>
          <w:trHeight w:val="441"/>
        </w:trPr>
        <w:tc>
          <w:tcPr>
            <w:tcW w:w="10480" w:type="dxa"/>
            <w:tcBorders>
              <w:top w:val="nil"/>
              <w:left w:val="nil"/>
              <w:bottom w:val="nil"/>
              <w:right w:val="nil"/>
            </w:tcBorders>
          </w:tcPr>
          <w:p w14:paraId="2BC51E6A" w14:textId="77777777" w:rsidR="00832A6F" w:rsidRDefault="00832A6F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832A6F" w14:paraId="2BC51E6D" w14:textId="77777777" w:rsidTr="007E501F">
        <w:trPr>
          <w:trHeight w:val="236"/>
        </w:trPr>
        <w:tc>
          <w:tcPr>
            <w:tcW w:w="1048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2BC51E6C" w14:textId="77777777" w:rsidR="00832A6F" w:rsidRPr="00410A86" w:rsidRDefault="00C917BD" w:rsidP="008A14FF">
            <w:pPr>
              <w:tabs>
                <w:tab w:val="left" w:pos="142"/>
              </w:tabs>
              <w:jc w:val="both"/>
              <w:rPr>
                <w:szCs w:val="28"/>
              </w:rPr>
            </w:pPr>
            <w:r w:rsidRPr="00F1781F">
              <w:rPr>
                <w:rFonts w:ascii="Arial" w:hAnsi="Arial" w:cs="Arial"/>
                <w:b/>
                <w:sz w:val="20"/>
              </w:rPr>
              <w:t>1)</w:t>
            </w:r>
            <w:r w:rsidR="009C01B6" w:rsidRPr="00135806">
              <w:rPr>
                <w:szCs w:val="28"/>
              </w:rPr>
              <w:t xml:space="preserve"> </w:t>
            </w:r>
            <w:r w:rsidR="00283334">
              <w:rPr>
                <w:rFonts w:ascii="Arial" w:hAnsi="Arial" w:cs="Arial"/>
                <w:b/>
                <w:sz w:val="20"/>
              </w:rPr>
              <w:t xml:space="preserve">Υπογραμμίστε: Αν έχετε απασχόληση </w:t>
            </w:r>
            <w:r w:rsidR="008A14FF">
              <w:rPr>
                <w:rFonts w:ascii="Arial" w:hAnsi="Arial" w:cs="Arial"/>
                <w:b/>
                <w:sz w:val="20"/>
              </w:rPr>
              <w:t xml:space="preserve">με εξαρτημένη σχέση εργασίας </w:t>
            </w:r>
            <w:r w:rsidR="00283334">
              <w:rPr>
                <w:rFonts w:ascii="Arial" w:hAnsi="Arial" w:cs="Arial"/>
                <w:b/>
                <w:sz w:val="20"/>
              </w:rPr>
              <w:t xml:space="preserve">πλήρους ή </w:t>
            </w:r>
            <w:r w:rsidR="008A14FF">
              <w:rPr>
                <w:rFonts w:ascii="Arial" w:hAnsi="Arial" w:cs="Arial"/>
                <w:b/>
                <w:sz w:val="20"/>
              </w:rPr>
              <w:t>μερικού ωραρίου.</w:t>
            </w:r>
            <w:r w:rsidR="009C01B6" w:rsidRPr="00F1781F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157D90" w14:paraId="2BC51E6F" w14:textId="77777777" w:rsidTr="007E501F">
        <w:trPr>
          <w:trHeight w:val="299"/>
        </w:trPr>
        <w:tc>
          <w:tcPr>
            <w:tcW w:w="1048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BC51E6E" w14:textId="77777777" w:rsidR="00157D90" w:rsidRPr="00F1781F" w:rsidRDefault="00157D90" w:rsidP="00157D90">
            <w:pPr>
              <w:spacing w:before="60"/>
              <w:ind w:right="125"/>
              <w:jc w:val="both"/>
              <w:rPr>
                <w:rFonts w:ascii="Arial" w:hAnsi="Arial" w:cs="Arial"/>
                <w:b/>
                <w:sz w:val="20"/>
              </w:rPr>
            </w:pPr>
            <w:r w:rsidRPr="00157D90">
              <w:rPr>
                <w:rFonts w:ascii="Arial" w:hAnsi="Arial" w:cs="Arial"/>
                <w:b/>
                <w:sz w:val="20"/>
              </w:rPr>
              <w:t>2) Δεν εργάζομαι ως υπάλληλος του δημοσίου τομέα (συμπεριλαμβάνονται και τα σώματα ασφαλείας)</w:t>
            </w:r>
          </w:p>
        </w:tc>
      </w:tr>
      <w:tr w:rsidR="00157D90" w14:paraId="2BC51E71" w14:textId="77777777" w:rsidTr="007E501F">
        <w:trPr>
          <w:trHeight w:val="299"/>
        </w:trPr>
        <w:tc>
          <w:tcPr>
            <w:tcW w:w="1048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BC51E70" w14:textId="77777777" w:rsidR="00157D90" w:rsidRPr="00F1781F" w:rsidRDefault="00157D90" w:rsidP="00157D90">
            <w:pPr>
              <w:spacing w:before="60"/>
              <w:ind w:right="125"/>
              <w:jc w:val="both"/>
              <w:rPr>
                <w:rFonts w:ascii="Arial" w:hAnsi="Arial" w:cs="Arial"/>
                <w:b/>
                <w:sz w:val="20"/>
              </w:rPr>
            </w:pPr>
            <w:r w:rsidRPr="00157D90">
              <w:rPr>
                <w:rFonts w:ascii="Arial" w:hAnsi="Arial" w:cs="Arial"/>
                <w:b/>
                <w:sz w:val="20"/>
              </w:rPr>
              <w:t>3) Δε βρίσκομαι στη διάρκεια της στρατιωτικής μου θητείας</w:t>
            </w:r>
          </w:p>
        </w:tc>
      </w:tr>
      <w:tr w:rsidR="00157D90" w14:paraId="2BC51E73" w14:textId="77777777" w:rsidTr="007E501F">
        <w:trPr>
          <w:trHeight w:val="536"/>
        </w:trPr>
        <w:tc>
          <w:tcPr>
            <w:tcW w:w="1048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BC51E72" w14:textId="77777777" w:rsidR="00157D90" w:rsidRPr="00F51D82" w:rsidRDefault="00851B85" w:rsidP="00512E4E">
            <w:pPr>
              <w:spacing w:before="60"/>
              <w:ind w:right="125"/>
              <w:jc w:val="both"/>
              <w:rPr>
                <w:rFonts w:ascii="Arial" w:hAnsi="Arial" w:cs="Arial"/>
                <w:b/>
                <w:sz w:val="20"/>
              </w:rPr>
            </w:pPr>
            <w:r w:rsidRPr="00512E4E">
              <w:rPr>
                <w:rFonts w:ascii="Arial" w:hAnsi="Arial" w:cs="Arial"/>
                <w:b/>
                <w:sz w:val="20"/>
              </w:rPr>
              <w:t>4)</w:t>
            </w:r>
            <w:r w:rsidR="00512E4E" w:rsidRPr="00512E4E">
              <w:rPr>
                <w:rFonts w:ascii="Arial" w:hAnsi="Arial" w:cs="Arial"/>
                <w:b/>
                <w:sz w:val="20"/>
              </w:rPr>
              <w:t xml:space="preserve">Υπογραμμίστε: </w:t>
            </w:r>
            <w:r w:rsidRPr="00512E4E">
              <w:rPr>
                <w:rFonts w:ascii="Arial" w:hAnsi="Arial" w:cs="Arial"/>
                <w:b/>
                <w:sz w:val="20"/>
              </w:rPr>
              <w:t>Έχω ή Δεν έχω Σ</w:t>
            </w:r>
            <w:r w:rsidR="003D60C1" w:rsidRPr="00512E4E">
              <w:rPr>
                <w:rFonts w:ascii="Arial" w:hAnsi="Arial" w:cs="Arial"/>
                <w:b/>
                <w:sz w:val="20"/>
              </w:rPr>
              <w:t>υμμετάσχει σε άλλο Πρόγραμμα</w:t>
            </w:r>
            <w:r w:rsidR="00F872A0" w:rsidRPr="00512E4E">
              <w:rPr>
                <w:rFonts w:ascii="Arial" w:hAnsi="Arial" w:cs="Arial"/>
                <w:b/>
                <w:sz w:val="20"/>
              </w:rPr>
              <w:t xml:space="preserve"> </w:t>
            </w:r>
            <w:r w:rsidR="00B768A6" w:rsidRPr="00512E4E">
              <w:rPr>
                <w:rFonts w:ascii="Arial" w:hAnsi="Arial" w:cs="Arial"/>
                <w:b/>
                <w:sz w:val="20"/>
              </w:rPr>
              <w:t>Πρακτική Άσκηση</w:t>
            </w:r>
            <w:r w:rsidR="00512E4E" w:rsidRPr="00512E4E">
              <w:rPr>
                <w:rFonts w:ascii="Arial" w:hAnsi="Arial" w:cs="Arial"/>
                <w:b/>
                <w:sz w:val="20"/>
              </w:rPr>
              <w:t>ς</w:t>
            </w:r>
            <w:r w:rsidR="00B768A6" w:rsidRPr="00512E4E">
              <w:rPr>
                <w:rFonts w:ascii="Arial" w:hAnsi="Arial" w:cs="Arial"/>
                <w:b/>
                <w:sz w:val="20"/>
              </w:rPr>
              <w:t xml:space="preserve"> </w:t>
            </w:r>
            <w:r w:rsidR="00512E4E" w:rsidRPr="00512E4E">
              <w:rPr>
                <w:rFonts w:ascii="Arial" w:hAnsi="Arial" w:cs="Arial"/>
                <w:b/>
                <w:sz w:val="20"/>
              </w:rPr>
              <w:t>επιδοτούμενο</w:t>
            </w:r>
            <w:r w:rsidR="00512E4E">
              <w:rPr>
                <w:rFonts w:ascii="Arial" w:hAnsi="Arial" w:cs="Arial"/>
                <w:b/>
                <w:sz w:val="20"/>
              </w:rPr>
              <w:t xml:space="preserve"> από το ΕΣΠΑ. </w:t>
            </w:r>
            <w:r w:rsidR="00575D38">
              <w:rPr>
                <w:rFonts w:ascii="Arial" w:hAnsi="Arial" w:cs="Arial"/>
                <w:b/>
                <w:sz w:val="20"/>
              </w:rPr>
              <w:t xml:space="preserve">Αν έχετε </w:t>
            </w:r>
            <w:r w:rsidR="00B1341A">
              <w:rPr>
                <w:rFonts w:ascii="Arial" w:hAnsi="Arial" w:cs="Arial"/>
                <w:b/>
                <w:sz w:val="20"/>
              </w:rPr>
              <w:t xml:space="preserve">συμμετάσχει </w:t>
            </w:r>
            <w:r w:rsidR="00575D38">
              <w:rPr>
                <w:rFonts w:ascii="Arial" w:hAnsi="Arial" w:cs="Arial"/>
                <w:b/>
                <w:sz w:val="20"/>
              </w:rPr>
              <w:t>δηλώστε το έτος…………….</w:t>
            </w:r>
          </w:p>
        </w:tc>
      </w:tr>
      <w:tr w:rsidR="00CC2154" w14:paraId="2BC51E75" w14:textId="77777777" w:rsidTr="007E501F">
        <w:trPr>
          <w:trHeight w:val="299"/>
        </w:trPr>
        <w:tc>
          <w:tcPr>
            <w:tcW w:w="1048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BC51E74" w14:textId="77777777" w:rsidR="00CC2154" w:rsidRPr="00157D90" w:rsidRDefault="00157D90" w:rsidP="00157D90">
            <w:pPr>
              <w:spacing w:before="60"/>
              <w:ind w:right="125"/>
              <w:jc w:val="both"/>
              <w:rPr>
                <w:rFonts w:ascii="Arial" w:hAnsi="Arial" w:cs="Arial"/>
                <w:b/>
                <w:sz w:val="20"/>
              </w:rPr>
            </w:pPr>
            <w:r w:rsidRPr="00157D90">
              <w:rPr>
                <w:rFonts w:ascii="Arial" w:hAnsi="Arial" w:cs="Arial"/>
                <w:b/>
                <w:sz w:val="20"/>
              </w:rPr>
              <w:t>5) Δε στοιχειοθετείται συγγένεια (Β’ βαθμού και άνω, σε ευθεία γραμμή, πλάγια γραμμή και εξ’</w:t>
            </w:r>
          </w:p>
        </w:tc>
      </w:tr>
      <w:tr w:rsidR="00157D90" w14:paraId="2BC51E77" w14:textId="77777777" w:rsidTr="007E501F">
        <w:trPr>
          <w:trHeight w:val="74"/>
        </w:trPr>
        <w:tc>
          <w:tcPr>
            <w:tcW w:w="1048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BC51E76" w14:textId="77777777" w:rsidR="00157D90" w:rsidRPr="00F1781F" w:rsidRDefault="00157D90" w:rsidP="00157D90">
            <w:pPr>
              <w:spacing w:before="60"/>
              <w:ind w:right="125"/>
              <w:jc w:val="both"/>
              <w:rPr>
                <w:rFonts w:ascii="Arial" w:hAnsi="Arial" w:cs="Arial"/>
                <w:b/>
                <w:sz w:val="20"/>
              </w:rPr>
            </w:pPr>
            <w:r w:rsidRPr="00157D90">
              <w:rPr>
                <w:rFonts w:ascii="Arial" w:hAnsi="Arial" w:cs="Arial"/>
                <w:b/>
                <w:sz w:val="20"/>
              </w:rPr>
              <w:t>αγχιστείας) όπως και συζυγική σχέση με το νόμιμο εκπρόσωπο της επιχείρησης. Επίσης, σε κάθε</w:t>
            </w:r>
          </w:p>
        </w:tc>
      </w:tr>
      <w:tr w:rsidR="00CC2154" w14:paraId="2BC51E79" w14:textId="77777777" w:rsidTr="007E501F">
        <w:trPr>
          <w:trHeight w:val="299"/>
        </w:trPr>
        <w:tc>
          <w:tcPr>
            <w:tcW w:w="1048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BC51E78" w14:textId="77777777" w:rsidR="00CC2154" w:rsidRPr="00F1781F" w:rsidRDefault="00157D90" w:rsidP="00CC2154">
            <w:pPr>
              <w:spacing w:before="60"/>
              <w:ind w:right="125"/>
              <w:rPr>
                <w:rFonts w:ascii="Arial" w:hAnsi="Arial" w:cs="Arial"/>
                <w:b/>
                <w:sz w:val="20"/>
              </w:rPr>
            </w:pPr>
            <w:r w:rsidRPr="00157D90">
              <w:rPr>
                <w:rFonts w:ascii="Arial" w:hAnsi="Arial" w:cs="Arial"/>
                <w:b/>
                <w:sz w:val="20"/>
              </w:rPr>
              <w:t>περίπτωση συγγένειας Β’ βαθμού και άνω όπως και συζυγικής σχέσης με άλλο πρόσωπο</w:t>
            </w:r>
          </w:p>
        </w:tc>
      </w:tr>
      <w:tr w:rsidR="00157D90" w14:paraId="2BC51E7B" w14:textId="77777777" w:rsidTr="007E501F">
        <w:trPr>
          <w:trHeight w:val="299"/>
        </w:trPr>
        <w:tc>
          <w:tcPr>
            <w:tcW w:w="1048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BC51E7A" w14:textId="77777777" w:rsidR="00157D90" w:rsidRPr="00F1781F" w:rsidRDefault="00157D90" w:rsidP="00CC2154">
            <w:pPr>
              <w:spacing w:before="60"/>
              <w:ind w:right="125"/>
              <w:rPr>
                <w:rFonts w:ascii="Arial" w:hAnsi="Arial" w:cs="Arial"/>
                <w:b/>
                <w:sz w:val="20"/>
              </w:rPr>
            </w:pPr>
            <w:r w:rsidRPr="00157D90">
              <w:rPr>
                <w:rFonts w:ascii="Arial" w:hAnsi="Arial" w:cs="Arial"/>
                <w:b/>
                <w:sz w:val="20"/>
              </w:rPr>
              <w:t>απασχολούμενο στον φορέα – επιχείρηση, το πρόσωπο αυτό δεν μπορεί να ορισθεί ως επόπτης εκ</w:t>
            </w:r>
          </w:p>
        </w:tc>
      </w:tr>
      <w:tr w:rsidR="00157D90" w14:paraId="2BC51E7E" w14:textId="77777777" w:rsidTr="007E501F">
        <w:trPr>
          <w:trHeight w:val="914"/>
        </w:trPr>
        <w:tc>
          <w:tcPr>
            <w:tcW w:w="1048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BC51E7C" w14:textId="77777777" w:rsidR="00330050" w:rsidRPr="001B70C6" w:rsidRDefault="00157D90" w:rsidP="00CC2154">
            <w:pPr>
              <w:spacing w:before="60"/>
              <w:ind w:right="125"/>
              <w:rPr>
                <w:rFonts w:ascii="Arial" w:hAnsi="Arial" w:cs="Arial"/>
                <w:b/>
                <w:sz w:val="20"/>
              </w:rPr>
            </w:pPr>
            <w:r w:rsidRPr="00157D90">
              <w:rPr>
                <w:rFonts w:ascii="Arial" w:hAnsi="Arial" w:cs="Arial"/>
                <w:b/>
                <w:sz w:val="20"/>
              </w:rPr>
              <w:t>μέρους του Συνεργαζόμενου Φορέα.</w:t>
            </w:r>
          </w:p>
          <w:p w14:paraId="2BC51E7D" w14:textId="77777777" w:rsidR="007E501F" w:rsidRPr="007E501F" w:rsidRDefault="007E501F" w:rsidP="00CC2154">
            <w:pPr>
              <w:spacing w:before="60"/>
              <w:ind w:right="125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</w:tbl>
    <w:p w14:paraId="2BC51E7F" w14:textId="77777777" w:rsidR="00832A6F" w:rsidRDefault="00832A6F"/>
    <w:p w14:paraId="2BC51E80" w14:textId="77777777"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Ημερομηνία:      ……….20……</w:t>
      </w:r>
    </w:p>
    <w:p w14:paraId="2BC51E81" w14:textId="77777777" w:rsidR="00832A6F" w:rsidRDefault="00832A6F">
      <w:pPr>
        <w:pStyle w:val="a6"/>
        <w:ind w:left="0" w:right="484"/>
        <w:jc w:val="right"/>
        <w:rPr>
          <w:sz w:val="16"/>
        </w:rPr>
      </w:pPr>
    </w:p>
    <w:p w14:paraId="2BC51E82" w14:textId="77777777"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14:paraId="2BC51E83" w14:textId="77777777"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14:paraId="2BC51E84" w14:textId="77777777" w:rsidR="00832A6F" w:rsidRDefault="00832A6F">
      <w:pPr>
        <w:jc w:val="both"/>
        <w:rPr>
          <w:rFonts w:ascii="Arial" w:hAnsi="Arial" w:cs="Arial"/>
          <w:sz w:val="18"/>
        </w:rPr>
      </w:pPr>
    </w:p>
    <w:p w14:paraId="2BC51E85" w14:textId="77777777" w:rsidR="00832A6F" w:rsidRDefault="00832A6F">
      <w:pPr>
        <w:jc w:val="both"/>
        <w:rPr>
          <w:rFonts w:ascii="Arial" w:hAnsi="Arial" w:cs="Arial"/>
          <w:sz w:val="18"/>
        </w:rPr>
      </w:pPr>
    </w:p>
    <w:p w14:paraId="2BC51E86" w14:textId="77777777"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2BC51E87" w14:textId="77777777"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2BC51E88" w14:textId="77777777"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2BC51E89" w14:textId="77777777" w:rsidR="00832A6F" w:rsidRDefault="00832A6F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14:paraId="2BC51E8A" w14:textId="77777777" w:rsidR="00832A6F" w:rsidRDefault="00832A6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sectPr w:rsidR="00832A6F" w:rsidSect="00610C18">
      <w:headerReference w:type="default" r:id="rId7"/>
      <w:foot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44A6B" w14:textId="77777777" w:rsidR="0061738B" w:rsidRDefault="0061738B">
      <w:r>
        <w:separator/>
      </w:r>
    </w:p>
  </w:endnote>
  <w:endnote w:type="continuationSeparator" w:id="0">
    <w:p w14:paraId="64A0F7C2" w14:textId="77777777" w:rsidR="0061738B" w:rsidRDefault="00617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51E91" w14:textId="77777777" w:rsidR="00D6561A" w:rsidRPr="005F16F8" w:rsidRDefault="00B93B62" w:rsidP="00D6561A">
    <w:pPr>
      <w:jc w:val="center"/>
      <w:rPr>
        <w:lang w:val="en-US"/>
      </w:rPr>
    </w:pPr>
    <w:r w:rsidRPr="00B93B62">
      <w:rPr>
        <w:noProof/>
      </w:rPr>
      <w:drawing>
        <wp:inline distT="0" distB="0" distL="0" distR="0" wp14:anchorId="2BC51E93" wp14:editId="2BC51E94">
          <wp:extent cx="4124939" cy="286247"/>
          <wp:effectExtent l="19050" t="0" r="8911" b="0"/>
          <wp:docPr id="3" name="Εικόνα 1" descr="https://espa-anthropinodynamiko.gr/wp-content/uploads/2022/12/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spa-anthropinodynamiko.gr/wp-content/uploads/2022/12/3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36352" cy="2870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C51E92" w14:textId="77777777" w:rsidR="00D6561A" w:rsidRDefault="00D6561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CE1D2" w14:textId="77777777" w:rsidR="0061738B" w:rsidRDefault="0061738B">
      <w:r>
        <w:separator/>
      </w:r>
    </w:p>
  </w:footnote>
  <w:footnote w:type="continuationSeparator" w:id="0">
    <w:p w14:paraId="21F26555" w14:textId="77777777" w:rsidR="0061738B" w:rsidRDefault="00617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51E90" w14:textId="77777777"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214852729">
    <w:abstractNumId w:val="2"/>
  </w:num>
  <w:num w:numId="2" w16cid:durableId="1151025512">
    <w:abstractNumId w:val="4"/>
  </w:num>
  <w:num w:numId="3" w16cid:durableId="892161025">
    <w:abstractNumId w:val="0"/>
  </w:num>
  <w:num w:numId="4" w16cid:durableId="942223035">
    <w:abstractNumId w:val="3"/>
  </w:num>
  <w:num w:numId="5" w16cid:durableId="838735159">
    <w:abstractNumId w:val="1"/>
  </w:num>
  <w:num w:numId="6" w16cid:durableId="348679228">
    <w:abstractNumId w:val="9"/>
  </w:num>
  <w:num w:numId="7" w16cid:durableId="459885039">
    <w:abstractNumId w:val="8"/>
  </w:num>
  <w:num w:numId="8" w16cid:durableId="1837184270">
    <w:abstractNumId w:val="6"/>
  </w:num>
  <w:num w:numId="9" w16cid:durableId="546526575">
    <w:abstractNumId w:val="5"/>
  </w:num>
  <w:num w:numId="10" w16cid:durableId="1571624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2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2A6F"/>
    <w:rsid w:val="00000492"/>
    <w:rsid w:val="00011AED"/>
    <w:rsid w:val="00014AA9"/>
    <w:rsid w:val="000C4010"/>
    <w:rsid w:val="000D0461"/>
    <w:rsid w:val="00142002"/>
    <w:rsid w:val="00157D90"/>
    <w:rsid w:val="00181024"/>
    <w:rsid w:val="001B70C6"/>
    <w:rsid w:val="001D66A2"/>
    <w:rsid w:val="00283334"/>
    <w:rsid w:val="0029488C"/>
    <w:rsid w:val="002D553F"/>
    <w:rsid w:val="002F2EDE"/>
    <w:rsid w:val="00323AF5"/>
    <w:rsid w:val="00330050"/>
    <w:rsid w:val="00332057"/>
    <w:rsid w:val="00354A97"/>
    <w:rsid w:val="00372F68"/>
    <w:rsid w:val="00386B1B"/>
    <w:rsid w:val="003C37B2"/>
    <w:rsid w:val="003D3855"/>
    <w:rsid w:val="003D60C1"/>
    <w:rsid w:val="004024DF"/>
    <w:rsid w:val="00410A86"/>
    <w:rsid w:val="00477C50"/>
    <w:rsid w:val="004B7658"/>
    <w:rsid w:val="004C1D47"/>
    <w:rsid w:val="004F1316"/>
    <w:rsid w:val="004F43FF"/>
    <w:rsid w:val="004F6AD3"/>
    <w:rsid w:val="00512E4E"/>
    <w:rsid w:val="00521923"/>
    <w:rsid w:val="005300AD"/>
    <w:rsid w:val="00575D38"/>
    <w:rsid w:val="00595BC2"/>
    <w:rsid w:val="005B0B40"/>
    <w:rsid w:val="005B6451"/>
    <w:rsid w:val="00610C18"/>
    <w:rsid w:val="0061738B"/>
    <w:rsid w:val="00626A26"/>
    <w:rsid w:val="00634884"/>
    <w:rsid w:val="00684EE7"/>
    <w:rsid w:val="00684FBA"/>
    <w:rsid w:val="006F736F"/>
    <w:rsid w:val="00710F68"/>
    <w:rsid w:val="00743174"/>
    <w:rsid w:val="0075405D"/>
    <w:rsid w:val="007927C5"/>
    <w:rsid w:val="007C3A57"/>
    <w:rsid w:val="007E01C1"/>
    <w:rsid w:val="007E501F"/>
    <w:rsid w:val="00832A6F"/>
    <w:rsid w:val="00850644"/>
    <w:rsid w:val="00851B85"/>
    <w:rsid w:val="00857DC7"/>
    <w:rsid w:val="00891617"/>
    <w:rsid w:val="008A14FF"/>
    <w:rsid w:val="008B04A0"/>
    <w:rsid w:val="008B11EF"/>
    <w:rsid w:val="009269CE"/>
    <w:rsid w:val="00963A5B"/>
    <w:rsid w:val="009671D7"/>
    <w:rsid w:val="009A403F"/>
    <w:rsid w:val="009C01B6"/>
    <w:rsid w:val="009C3833"/>
    <w:rsid w:val="009D3DD1"/>
    <w:rsid w:val="009E549E"/>
    <w:rsid w:val="00A1019F"/>
    <w:rsid w:val="00A24E24"/>
    <w:rsid w:val="00B1341A"/>
    <w:rsid w:val="00B34D53"/>
    <w:rsid w:val="00B43BC0"/>
    <w:rsid w:val="00B768A6"/>
    <w:rsid w:val="00B93B62"/>
    <w:rsid w:val="00BB5324"/>
    <w:rsid w:val="00BB773A"/>
    <w:rsid w:val="00BC0B7A"/>
    <w:rsid w:val="00BD7E64"/>
    <w:rsid w:val="00C159E2"/>
    <w:rsid w:val="00C22B42"/>
    <w:rsid w:val="00C71757"/>
    <w:rsid w:val="00C72150"/>
    <w:rsid w:val="00C917BD"/>
    <w:rsid w:val="00C94951"/>
    <w:rsid w:val="00CC2154"/>
    <w:rsid w:val="00CD5CB1"/>
    <w:rsid w:val="00D02182"/>
    <w:rsid w:val="00D6561A"/>
    <w:rsid w:val="00D74A0D"/>
    <w:rsid w:val="00DF0AA8"/>
    <w:rsid w:val="00EA5CD7"/>
    <w:rsid w:val="00ED7106"/>
    <w:rsid w:val="00F041FA"/>
    <w:rsid w:val="00F1781F"/>
    <w:rsid w:val="00F4107A"/>
    <w:rsid w:val="00F45775"/>
    <w:rsid w:val="00F51D82"/>
    <w:rsid w:val="00F52007"/>
    <w:rsid w:val="00F66F35"/>
    <w:rsid w:val="00F84046"/>
    <w:rsid w:val="00F872A0"/>
    <w:rsid w:val="00FB7815"/>
    <w:rsid w:val="00FC59C6"/>
    <w:rsid w:val="00FD0CDB"/>
    <w:rsid w:val="00FF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o:colormru v:ext="edit" colors="#ddd,#eaeaea"/>
    </o:shapedefaults>
    <o:shapelayout v:ext="edit">
      <o:idmap v:ext="edit" data="2"/>
    </o:shapelayout>
  </w:shapeDefaults>
  <w:decimalSymbol w:val=","/>
  <w:listSeparator w:val=";"/>
  <w14:docId w14:val="2BC51E3A"/>
  <w15:docId w15:val="{F7FF1E0F-F44D-4CA3-90C6-5C6D1B2FC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10C18"/>
    <w:rPr>
      <w:sz w:val="24"/>
      <w:szCs w:val="24"/>
    </w:rPr>
  </w:style>
  <w:style w:type="paragraph" w:styleId="1">
    <w:name w:val="heading 1"/>
    <w:basedOn w:val="a"/>
    <w:next w:val="a"/>
    <w:qFormat/>
    <w:rsid w:val="00610C18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610C18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610C18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610C18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610C18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610C18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610C18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610C18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610C18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10C18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610C18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610C18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rsid w:val="00610C1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rsid w:val="00610C1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rsid w:val="00610C18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rsid w:val="00610C18"/>
    <w:pPr>
      <w:shd w:val="clear" w:color="auto" w:fill="000080"/>
    </w:pPr>
    <w:rPr>
      <w:rFonts w:ascii="Tahoma" w:hAnsi="Tahoma" w:cs="Tahoma"/>
    </w:rPr>
  </w:style>
  <w:style w:type="paragraph" w:styleId="a8">
    <w:name w:val="Balloon Text"/>
    <w:basedOn w:val="a"/>
    <w:link w:val="Char"/>
    <w:rsid w:val="003C37B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rsid w:val="003C37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ΚΕΠ.dot</Template>
  <TotalTime>88</TotalTime>
  <Pages>1</Pages>
  <Words>324</Words>
  <Characters>1815</Characters>
  <Application>Microsoft Office Word</Application>
  <DocSecurity>0</DocSecurity>
  <Lines>72</Lines>
  <Paragraphs>44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ΥΠΕΥΘΥΝΗ ΔΗΛΩΣΗ ΤΟΥ ΝΟΜΟΥ 105</vt:lpstr>
      <vt:lpstr> </vt:lpstr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 ΤΟΥ ΝΟΜΟΥ 105</dc:title>
  <dc:creator>ΧΙΟΣ</dc:creator>
  <cp:lastModifiedBy>FOTEINI PANAGIOTIDOU</cp:lastModifiedBy>
  <cp:revision>37</cp:revision>
  <cp:lastPrinted>2026-03-26T10:49:00Z</cp:lastPrinted>
  <dcterms:created xsi:type="dcterms:W3CDTF">2021-06-01T10:58:00Z</dcterms:created>
  <dcterms:modified xsi:type="dcterms:W3CDTF">2026-03-26T10:50:00Z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350b9f6e-f3f7-470b-b494-bf3c7821fa23</vt:lpwstr>
  </property>
</Properties>
</file>